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442875" w14:textId="6D0D1060" w:rsidR="00513554" w:rsidRPr="00513554" w:rsidRDefault="00513554">
      <w:pPr>
        <w:rPr>
          <w:sz w:val="28"/>
          <w:szCs w:val="28"/>
        </w:rPr>
      </w:pPr>
      <w:r>
        <w:rPr>
          <w:sz w:val="28"/>
          <w:szCs w:val="28"/>
        </w:rPr>
        <w:t xml:space="preserve">Safeguarding </w:t>
      </w:r>
      <w:r w:rsidRPr="00513554">
        <w:rPr>
          <w:sz w:val="28"/>
          <w:szCs w:val="28"/>
        </w:rPr>
        <w:t>Virtual Leadership Pathway – Training dates January to April 2022</w:t>
      </w:r>
    </w:p>
    <w:tbl>
      <w:tblPr>
        <w:tblStyle w:val="TableGrid"/>
        <w:tblW w:w="9802" w:type="dxa"/>
        <w:tblInd w:w="108" w:type="dxa"/>
        <w:tblLook w:val="04A0" w:firstRow="1" w:lastRow="0" w:firstColumn="1" w:lastColumn="0" w:noHBand="0" w:noVBand="1"/>
      </w:tblPr>
      <w:tblGrid>
        <w:gridCol w:w="942"/>
        <w:gridCol w:w="2111"/>
        <w:gridCol w:w="1568"/>
        <w:gridCol w:w="986"/>
        <w:gridCol w:w="2355"/>
        <w:gridCol w:w="1840"/>
      </w:tblGrid>
      <w:tr w:rsidR="00513554" w:rsidRPr="00513554" w14:paraId="60B48842" w14:textId="77777777" w:rsidTr="00513554">
        <w:tc>
          <w:tcPr>
            <w:tcW w:w="98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351AD044" w14:textId="77777777" w:rsidR="00513554" w:rsidRPr="00513554" w:rsidRDefault="00513554" w:rsidP="00513554">
            <w:pPr>
              <w:spacing w:after="0"/>
              <w:rPr>
                <w:rFonts w:asciiTheme="majorHAnsi" w:hAnsiTheme="majorHAnsi" w:cstheme="majorHAnsi"/>
                <w:sz w:val="32"/>
                <w:szCs w:val="32"/>
              </w:rPr>
            </w:pPr>
            <w:r w:rsidRPr="00513554">
              <w:rPr>
                <w:rFonts w:asciiTheme="majorHAnsi" w:hAnsiTheme="majorHAnsi" w:cstheme="majorHAnsi"/>
                <w:sz w:val="32"/>
                <w:szCs w:val="32"/>
              </w:rPr>
              <w:t>January 2022</w:t>
            </w:r>
          </w:p>
        </w:tc>
      </w:tr>
      <w:tr w:rsidR="00513554" w:rsidRPr="00513554" w14:paraId="4071EB01" w14:textId="77777777" w:rsidTr="00513554"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DC37BA" w14:textId="77777777" w:rsidR="00513554" w:rsidRPr="00513554" w:rsidRDefault="00513554" w:rsidP="00513554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  <w:r w:rsidRPr="00513554">
              <w:rPr>
                <w:rFonts w:asciiTheme="majorHAnsi" w:hAnsiTheme="majorHAnsi" w:cstheme="majorHAnsi"/>
                <w:sz w:val="24"/>
                <w:szCs w:val="24"/>
              </w:rPr>
              <w:t>Session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5295B1" w14:textId="77777777" w:rsidR="00513554" w:rsidRPr="00513554" w:rsidRDefault="00513554" w:rsidP="00513554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  <w:r w:rsidRPr="00513554">
              <w:rPr>
                <w:rFonts w:asciiTheme="majorHAnsi" w:hAnsiTheme="majorHAnsi" w:cstheme="majorHAnsi"/>
                <w:sz w:val="24"/>
                <w:szCs w:val="24"/>
              </w:rPr>
              <w:t>Date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4566D8" w14:textId="77777777" w:rsidR="00513554" w:rsidRPr="00513554" w:rsidRDefault="00513554" w:rsidP="00513554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  <w:r w:rsidRPr="00513554">
              <w:rPr>
                <w:rFonts w:asciiTheme="majorHAnsi" w:hAnsiTheme="majorHAnsi" w:cstheme="majorHAnsi"/>
                <w:sz w:val="24"/>
                <w:szCs w:val="24"/>
              </w:rPr>
              <w:t>Time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872126" w14:textId="77777777" w:rsidR="00513554" w:rsidRPr="00513554" w:rsidRDefault="00513554" w:rsidP="00513554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  <w:r w:rsidRPr="00513554">
              <w:rPr>
                <w:rFonts w:asciiTheme="majorHAnsi" w:hAnsiTheme="majorHAnsi" w:cstheme="majorHAnsi"/>
                <w:sz w:val="24"/>
                <w:szCs w:val="24"/>
              </w:rPr>
              <w:t>Session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0F6D85" w14:textId="77777777" w:rsidR="00513554" w:rsidRPr="00513554" w:rsidRDefault="00513554" w:rsidP="00513554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  <w:r w:rsidRPr="00513554">
              <w:rPr>
                <w:rFonts w:asciiTheme="majorHAnsi" w:hAnsiTheme="majorHAnsi" w:cstheme="majorHAnsi"/>
                <w:sz w:val="24"/>
                <w:szCs w:val="24"/>
              </w:rPr>
              <w:t>Date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E9626F" w14:textId="77777777" w:rsidR="00513554" w:rsidRPr="00513554" w:rsidRDefault="00513554" w:rsidP="00513554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  <w:r w:rsidRPr="00513554">
              <w:rPr>
                <w:rFonts w:asciiTheme="majorHAnsi" w:hAnsiTheme="majorHAnsi" w:cstheme="majorHAnsi"/>
                <w:sz w:val="24"/>
                <w:szCs w:val="24"/>
              </w:rPr>
              <w:t>Time</w:t>
            </w:r>
          </w:p>
        </w:tc>
      </w:tr>
      <w:tr w:rsidR="00513554" w14:paraId="4A7EB883" w14:textId="77777777" w:rsidTr="00513554"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51656B" w14:textId="77777777" w:rsidR="00513554" w:rsidRPr="00513554" w:rsidRDefault="00513554" w:rsidP="00513554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  <w:r w:rsidRPr="00513554">
              <w:rPr>
                <w:rFonts w:asciiTheme="majorHAnsi" w:hAnsiTheme="majorHAnsi" w:cstheme="majorHAnsi"/>
                <w:sz w:val="24"/>
                <w:szCs w:val="24"/>
              </w:rPr>
              <w:t>Part 1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ACB4D4" w14:textId="29C0343E" w:rsidR="00513554" w:rsidRPr="00513554" w:rsidRDefault="00513554" w:rsidP="00513554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  <w:r w:rsidRPr="00513554">
              <w:rPr>
                <w:rFonts w:asciiTheme="majorHAnsi" w:hAnsiTheme="majorHAnsi" w:cstheme="majorHAnsi"/>
                <w:sz w:val="24"/>
                <w:szCs w:val="24"/>
              </w:rPr>
              <w:t>Tuesday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,</w:t>
            </w:r>
            <w:r w:rsidRPr="00513554">
              <w:rPr>
                <w:rFonts w:asciiTheme="majorHAnsi" w:hAnsiTheme="majorHAnsi" w:cstheme="majorHAnsi"/>
                <w:sz w:val="24"/>
                <w:szCs w:val="24"/>
              </w:rPr>
              <w:t xml:space="preserve"> 11 Jan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A205B5" w14:textId="77777777" w:rsidR="00513554" w:rsidRPr="00513554" w:rsidRDefault="00513554" w:rsidP="00513554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  <w:r w:rsidRPr="00513554">
              <w:rPr>
                <w:rFonts w:asciiTheme="majorHAnsi" w:hAnsiTheme="majorHAnsi" w:cstheme="majorHAnsi"/>
                <w:sz w:val="24"/>
                <w:szCs w:val="24"/>
              </w:rPr>
              <w:t>14:00 – 15:30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C19852" w14:textId="77777777" w:rsidR="00513554" w:rsidRPr="00513554" w:rsidRDefault="00513554" w:rsidP="00513554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  <w:r w:rsidRPr="00513554">
              <w:rPr>
                <w:rFonts w:asciiTheme="majorHAnsi" w:hAnsiTheme="majorHAnsi" w:cstheme="majorHAnsi"/>
                <w:sz w:val="24"/>
                <w:szCs w:val="24"/>
              </w:rPr>
              <w:t>Part 2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D31AC" w14:textId="4DA0FE8C" w:rsidR="00513554" w:rsidRPr="00513554" w:rsidRDefault="00513554" w:rsidP="00513554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  <w:r w:rsidRPr="00513554">
              <w:rPr>
                <w:rFonts w:asciiTheme="majorHAnsi" w:hAnsiTheme="majorHAnsi" w:cstheme="majorHAnsi"/>
                <w:sz w:val="24"/>
                <w:szCs w:val="24"/>
              </w:rPr>
              <w:t>Tuesday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,</w:t>
            </w:r>
            <w:r w:rsidRPr="00513554">
              <w:rPr>
                <w:rFonts w:asciiTheme="majorHAnsi" w:hAnsiTheme="majorHAnsi" w:cstheme="majorHAnsi"/>
                <w:sz w:val="24"/>
                <w:szCs w:val="24"/>
              </w:rPr>
              <w:t xml:space="preserve"> 18 Jan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674995" w14:textId="77777777" w:rsidR="00513554" w:rsidRPr="00513554" w:rsidRDefault="00513554" w:rsidP="00513554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  <w:r w:rsidRPr="00513554">
              <w:rPr>
                <w:rFonts w:asciiTheme="majorHAnsi" w:hAnsiTheme="majorHAnsi" w:cstheme="majorHAnsi"/>
                <w:sz w:val="24"/>
                <w:szCs w:val="24"/>
              </w:rPr>
              <w:t>14:00 – 15:30</w:t>
            </w:r>
          </w:p>
        </w:tc>
      </w:tr>
      <w:tr w:rsidR="00513554" w14:paraId="7CBB174C" w14:textId="77777777" w:rsidTr="00513554"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795C31" w14:textId="77777777" w:rsidR="00513554" w:rsidRPr="00513554" w:rsidRDefault="00513554" w:rsidP="00513554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  <w:r w:rsidRPr="00513554">
              <w:rPr>
                <w:rFonts w:asciiTheme="majorHAnsi" w:hAnsiTheme="majorHAnsi" w:cstheme="majorHAnsi"/>
                <w:sz w:val="24"/>
                <w:szCs w:val="24"/>
              </w:rPr>
              <w:t>Part 1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D2C581" w14:textId="004F38CC" w:rsidR="00513554" w:rsidRPr="00513554" w:rsidRDefault="00513554" w:rsidP="00513554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  <w:r w:rsidRPr="00513554">
              <w:rPr>
                <w:rFonts w:asciiTheme="majorHAnsi" w:hAnsiTheme="majorHAnsi" w:cstheme="majorHAnsi"/>
                <w:sz w:val="24"/>
                <w:szCs w:val="24"/>
              </w:rPr>
              <w:t>Thursday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,</w:t>
            </w:r>
            <w:r w:rsidRPr="00513554">
              <w:rPr>
                <w:rFonts w:asciiTheme="majorHAnsi" w:hAnsiTheme="majorHAnsi" w:cstheme="majorHAnsi"/>
                <w:sz w:val="24"/>
                <w:szCs w:val="24"/>
              </w:rPr>
              <w:t xml:space="preserve"> 13 Jan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EFA986" w14:textId="77777777" w:rsidR="00513554" w:rsidRPr="00513554" w:rsidRDefault="00513554" w:rsidP="00513554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  <w:r w:rsidRPr="00513554">
              <w:rPr>
                <w:rFonts w:asciiTheme="majorHAnsi" w:hAnsiTheme="majorHAnsi" w:cstheme="majorHAnsi"/>
                <w:sz w:val="24"/>
                <w:szCs w:val="24"/>
              </w:rPr>
              <w:t>10:00 – 11:30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475457" w14:textId="77777777" w:rsidR="00513554" w:rsidRPr="00513554" w:rsidRDefault="00513554" w:rsidP="00513554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  <w:r w:rsidRPr="00513554">
              <w:rPr>
                <w:rFonts w:asciiTheme="majorHAnsi" w:hAnsiTheme="majorHAnsi" w:cstheme="majorHAnsi"/>
                <w:sz w:val="24"/>
                <w:szCs w:val="24"/>
              </w:rPr>
              <w:t>Part 2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7B8591" w14:textId="34521A66" w:rsidR="00513554" w:rsidRPr="00513554" w:rsidRDefault="00513554" w:rsidP="00513554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  <w:r w:rsidRPr="00513554">
              <w:rPr>
                <w:rFonts w:asciiTheme="majorHAnsi" w:hAnsiTheme="majorHAnsi" w:cstheme="majorHAnsi"/>
                <w:sz w:val="24"/>
                <w:szCs w:val="24"/>
              </w:rPr>
              <w:t>Thursday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,</w:t>
            </w:r>
            <w:r w:rsidRPr="00513554">
              <w:rPr>
                <w:rFonts w:asciiTheme="majorHAnsi" w:hAnsiTheme="majorHAnsi" w:cstheme="majorHAnsi"/>
                <w:sz w:val="24"/>
                <w:szCs w:val="24"/>
              </w:rPr>
              <w:t xml:space="preserve"> 20 Jan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BFDE2D" w14:textId="77777777" w:rsidR="00513554" w:rsidRPr="00513554" w:rsidRDefault="00513554" w:rsidP="00513554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  <w:r w:rsidRPr="00513554">
              <w:rPr>
                <w:rFonts w:asciiTheme="majorHAnsi" w:hAnsiTheme="majorHAnsi" w:cstheme="majorHAnsi"/>
                <w:sz w:val="24"/>
                <w:szCs w:val="24"/>
              </w:rPr>
              <w:t>10:00 – 11:30</w:t>
            </w:r>
          </w:p>
        </w:tc>
      </w:tr>
      <w:tr w:rsidR="00513554" w14:paraId="411BC729" w14:textId="77777777" w:rsidTr="00513554"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79AC3B" w14:textId="77777777" w:rsidR="00513554" w:rsidRPr="00513554" w:rsidRDefault="00513554" w:rsidP="00513554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D12362" w14:textId="77777777" w:rsidR="00513554" w:rsidRPr="00513554" w:rsidRDefault="00513554" w:rsidP="00513554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47392C" w14:textId="77777777" w:rsidR="00513554" w:rsidRPr="00513554" w:rsidRDefault="00513554" w:rsidP="00513554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692D45" w14:textId="77777777" w:rsidR="00513554" w:rsidRPr="00513554" w:rsidRDefault="00513554" w:rsidP="00513554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FA7335" w14:textId="77777777" w:rsidR="00513554" w:rsidRPr="00513554" w:rsidRDefault="00513554" w:rsidP="00513554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226224" w14:textId="77777777" w:rsidR="00513554" w:rsidRPr="00513554" w:rsidRDefault="00513554" w:rsidP="00513554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513554" w14:paraId="642946C7" w14:textId="77777777" w:rsidTr="00513554"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B43FB1" w14:textId="77777777" w:rsidR="00513554" w:rsidRPr="00513554" w:rsidRDefault="00513554" w:rsidP="00513554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  <w:r w:rsidRPr="00513554">
              <w:rPr>
                <w:rFonts w:asciiTheme="majorHAnsi" w:hAnsiTheme="majorHAnsi" w:cstheme="majorHAnsi"/>
                <w:sz w:val="24"/>
                <w:szCs w:val="24"/>
              </w:rPr>
              <w:t>Part 1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FC544C" w14:textId="7A428934" w:rsidR="00513554" w:rsidRPr="00513554" w:rsidRDefault="00513554" w:rsidP="00513554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  <w:r w:rsidRPr="00513554">
              <w:rPr>
                <w:rFonts w:asciiTheme="majorHAnsi" w:hAnsiTheme="majorHAnsi" w:cstheme="majorHAnsi"/>
                <w:sz w:val="24"/>
                <w:szCs w:val="24"/>
              </w:rPr>
              <w:t>Monday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,</w:t>
            </w:r>
            <w:r w:rsidRPr="00513554">
              <w:rPr>
                <w:rFonts w:asciiTheme="majorHAnsi" w:hAnsiTheme="majorHAnsi" w:cstheme="majorHAnsi"/>
                <w:sz w:val="24"/>
                <w:szCs w:val="24"/>
              </w:rPr>
              <w:t xml:space="preserve"> 17 Jan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3AD023" w14:textId="77777777" w:rsidR="00513554" w:rsidRPr="00513554" w:rsidRDefault="00513554" w:rsidP="00513554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  <w:r w:rsidRPr="00513554">
              <w:rPr>
                <w:rFonts w:asciiTheme="majorHAnsi" w:hAnsiTheme="majorHAnsi" w:cstheme="majorHAnsi"/>
                <w:sz w:val="24"/>
                <w:szCs w:val="24"/>
              </w:rPr>
              <w:t>15:00 – 16:30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4F9119" w14:textId="77777777" w:rsidR="00513554" w:rsidRPr="00513554" w:rsidRDefault="00513554" w:rsidP="00513554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  <w:r w:rsidRPr="00513554">
              <w:rPr>
                <w:rFonts w:asciiTheme="majorHAnsi" w:hAnsiTheme="majorHAnsi" w:cstheme="majorHAnsi"/>
                <w:sz w:val="24"/>
                <w:szCs w:val="24"/>
              </w:rPr>
              <w:t>Part 2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7E69BD" w14:textId="4CCB9737" w:rsidR="00513554" w:rsidRPr="00513554" w:rsidRDefault="00513554" w:rsidP="00513554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  <w:r w:rsidRPr="00513554">
              <w:rPr>
                <w:rFonts w:asciiTheme="majorHAnsi" w:hAnsiTheme="majorHAnsi" w:cstheme="majorHAnsi"/>
                <w:sz w:val="24"/>
                <w:szCs w:val="24"/>
              </w:rPr>
              <w:t>Monday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,</w:t>
            </w:r>
            <w:r w:rsidRPr="00513554">
              <w:rPr>
                <w:rFonts w:asciiTheme="majorHAnsi" w:hAnsiTheme="majorHAnsi" w:cstheme="majorHAnsi"/>
                <w:sz w:val="24"/>
                <w:szCs w:val="24"/>
              </w:rPr>
              <w:t xml:space="preserve"> 24 Jan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AB42AA" w14:textId="77777777" w:rsidR="00513554" w:rsidRPr="00513554" w:rsidRDefault="00513554" w:rsidP="00513554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  <w:r w:rsidRPr="00513554">
              <w:rPr>
                <w:rFonts w:asciiTheme="majorHAnsi" w:hAnsiTheme="majorHAnsi" w:cstheme="majorHAnsi"/>
                <w:sz w:val="24"/>
                <w:szCs w:val="24"/>
              </w:rPr>
              <w:t>15:00 – 16:30</w:t>
            </w:r>
          </w:p>
        </w:tc>
      </w:tr>
      <w:tr w:rsidR="00513554" w:rsidRPr="00513554" w14:paraId="27ABCAF4" w14:textId="77777777" w:rsidTr="00513554">
        <w:tc>
          <w:tcPr>
            <w:tcW w:w="98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1E8D2406" w14:textId="77777777" w:rsidR="00513554" w:rsidRPr="00513554" w:rsidRDefault="00513554" w:rsidP="00513554">
            <w:pPr>
              <w:spacing w:after="0"/>
              <w:rPr>
                <w:rFonts w:asciiTheme="majorHAnsi" w:hAnsiTheme="majorHAnsi" w:cstheme="majorHAnsi"/>
                <w:sz w:val="32"/>
                <w:szCs w:val="32"/>
              </w:rPr>
            </w:pPr>
            <w:r w:rsidRPr="00513554">
              <w:rPr>
                <w:rFonts w:asciiTheme="majorHAnsi" w:hAnsiTheme="majorHAnsi" w:cstheme="majorHAnsi"/>
                <w:sz w:val="32"/>
                <w:szCs w:val="32"/>
              </w:rPr>
              <w:t>February 2022</w:t>
            </w:r>
          </w:p>
        </w:tc>
      </w:tr>
      <w:tr w:rsidR="00513554" w14:paraId="5EA86A35" w14:textId="77777777" w:rsidTr="00513554"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95C524" w14:textId="77777777" w:rsidR="00513554" w:rsidRPr="00513554" w:rsidRDefault="00513554" w:rsidP="00513554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  <w:r w:rsidRPr="00513554">
              <w:rPr>
                <w:rFonts w:asciiTheme="majorHAnsi" w:hAnsiTheme="majorHAnsi" w:cstheme="majorHAnsi"/>
                <w:sz w:val="24"/>
                <w:szCs w:val="24"/>
              </w:rPr>
              <w:t>Part 1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8A909" w14:textId="5DFA907E" w:rsidR="00513554" w:rsidRPr="00513554" w:rsidRDefault="00513554" w:rsidP="00513554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  <w:r w:rsidRPr="00513554">
              <w:rPr>
                <w:rFonts w:asciiTheme="majorHAnsi" w:hAnsiTheme="majorHAnsi" w:cstheme="majorHAnsi"/>
                <w:sz w:val="24"/>
                <w:szCs w:val="24"/>
              </w:rPr>
              <w:t>Wed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s,</w:t>
            </w:r>
            <w:r w:rsidRPr="00513554">
              <w:rPr>
                <w:rFonts w:asciiTheme="majorHAnsi" w:hAnsiTheme="majorHAnsi" w:cstheme="majorHAnsi"/>
                <w:sz w:val="24"/>
                <w:szCs w:val="24"/>
              </w:rPr>
              <w:t xml:space="preserve"> 9 Feb 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395F2A" w14:textId="77777777" w:rsidR="00513554" w:rsidRPr="00513554" w:rsidRDefault="00513554" w:rsidP="00513554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  <w:r w:rsidRPr="00513554">
              <w:rPr>
                <w:rFonts w:asciiTheme="majorHAnsi" w:hAnsiTheme="majorHAnsi" w:cstheme="majorHAnsi"/>
                <w:sz w:val="24"/>
                <w:szCs w:val="24"/>
              </w:rPr>
              <w:t>10:00 – 11:30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049E21" w14:textId="77777777" w:rsidR="00513554" w:rsidRPr="00513554" w:rsidRDefault="00513554" w:rsidP="00513554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  <w:r w:rsidRPr="00513554">
              <w:rPr>
                <w:rFonts w:asciiTheme="majorHAnsi" w:hAnsiTheme="majorHAnsi" w:cstheme="majorHAnsi"/>
                <w:sz w:val="24"/>
                <w:szCs w:val="24"/>
              </w:rPr>
              <w:t>Part 2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33556A" w14:textId="14C80D7C" w:rsidR="00513554" w:rsidRPr="00513554" w:rsidRDefault="00513554" w:rsidP="00513554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  <w:r w:rsidRPr="00513554">
              <w:rPr>
                <w:rFonts w:asciiTheme="majorHAnsi" w:hAnsiTheme="majorHAnsi" w:cstheme="majorHAnsi"/>
                <w:sz w:val="24"/>
                <w:szCs w:val="24"/>
              </w:rPr>
              <w:t>Wed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s,</w:t>
            </w:r>
            <w:r w:rsidRPr="00513554">
              <w:rPr>
                <w:rFonts w:asciiTheme="majorHAnsi" w:hAnsiTheme="majorHAnsi" w:cstheme="majorHAnsi"/>
                <w:sz w:val="24"/>
                <w:szCs w:val="24"/>
              </w:rPr>
              <w:t xml:space="preserve"> 16 Feb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60C669" w14:textId="77777777" w:rsidR="00513554" w:rsidRPr="00513554" w:rsidRDefault="00513554" w:rsidP="00513554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  <w:r w:rsidRPr="00513554">
              <w:rPr>
                <w:rFonts w:asciiTheme="majorHAnsi" w:hAnsiTheme="majorHAnsi" w:cstheme="majorHAnsi"/>
                <w:sz w:val="24"/>
                <w:szCs w:val="24"/>
              </w:rPr>
              <w:t>10:00 – 11:30</w:t>
            </w:r>
          </w:p>
        </w:tc>
      </w:tr>
      <w:tr w:rsidR="00513554" w14:paraId="23C60B1D" w14:textId="77777777" w:rsidTr="00513554"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FF58B4" w14:textId="77777777" w:rsidR="00513554" w:rsidRPr="00513554" w:rsidRDefault="00513554" w:rsidP="00513554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  <w:r w:rsidRPr="00513554">
              <w:rPr>
                <w:rFonts w:asciiTheme="majorHAnsi" w:hAnsiTheme="majorHAnsi" w:cstheme="majorHAnsi"/>
                <w:sz w:val="24"/>
                <w:szCs w:val="24"/>
              </w:rPr>
              <w:t>Part 1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FAEF58" w14:textId="2DCD7362" w:rsidR="00513554" w:rsidRPr="00513554" w:rsidRDefault="00513554" w:rsidP="00513554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  <w:r w:rsidRPr="00513554">
              <w:rPr>
                <w:rFonts w:asciiTheme="majorHAnsi" w:hAnsiTheme="majorHAnsi" w:cstheme="majorHAnsi"/>
                <w:sz w:val="24"/>
                <w:szCs w:val="24"/>
              </w:rPr>
              <w:t>Thursday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,</w:t>
            </w:r>
            <w:r w:rsidRPr="00513554">
              <w:rPr>
                <w:rFonts w:asciiTheme="majorHAnsi" w:hAnsiTheme="majorHAnsi" w:cstheme="majorHAnsi"/>
                <w:sz w:val="24"/>
                <w:szCs w:val="24"/>
              </w:rPr>
              <w:t xml:space="preserve"> 10 Feb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CE9D9" w14:textId="77777777" w:rsidR="00513554" w:rsidRPr="00513554" w:rsidRDefault="00513554" w:rsidP="00513554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  <w:r w:rsidRPr="00513554">
              <w:rPr>
                <w:rFonts w:asciiTheme="majorHAnsi" w:hAnsiTheme="majorHAnsi" w:cstheme="majorHAnsi"/>
                <w:sz w:val="24"/>
                <w:szCs w:val="24"/>
              </w:rPr>
              <w:t>14:00 – 15:30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63EC5E" w14:textId="77777777" w:rsidR="00513554" w:rsidRPr="00513554" w:rsidRDefault="00513554" w:rsidP="00513554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  <w:r w:rsidRPr="00513554">
              <w:rPr>
                <w:rFonts w:asciiTheme="majorHAnsi" w:hAnsiTheme="majorHAnsi" w:cstheme="majorHAnsi"/>
                <w:sz w:val="24"/>
                <w:szCs w:val="24"/>
              </w:rPr>
              <w:t>Part 2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6FB761" w14:textId="2FFBFFCF" w:rsidR="00513554" w:rsidRPr="00513554" w:rsidRDefault="00513554" w:rsidP="00513554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  <w:r w:rsidRPr="00513554">
              <w:rPr>
                <w:rFonts w:asciiTheme="majorHAnsi" w:hAnsiTheme="majorHAnsi" w:cstheme="majorHAnsi"/>
                <w:sz w:val="24"/>
                <w:szCs w:val="24"/>
              </w:rPr>
              <w:t>Thursday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,</w:t>
            </w:r>
            <w:r w:rsidRPr="00513554">
              <w:rPr>
                <w:rFonts w:asciiTheme="majorHAnsi" w:hAnsiTheme="majorHAnsi" w:cstheme="majorHAnsi"/>
                <w:sz w:val="24"/>
                <w:szCs w:val="24"/>
              </w:rPr>
              <w:t xml:space="preserve"> 17 Feb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DAD263" w14:textId="77777777" w:rsidR="00513554" w:rsidRPr="00513554" w:rsidRDefault="00513554" w:rsidP="00513554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  <w:r w:rsidRPr="00513554">
              <w:rPr>
                <w:rFonts w:asciiTheme="majorHAnsi" w:hAnsiTheme="majorHAnsi" w:cstheme="majorHAnsi"/>
                <w:sz w:val="24"/>
                <w:szCs w:val="24"/>
              </w:rPr>
              <w:t>14:00 – 15:30</w:t>
            </w:r>
          </w:p>
        </w:tc>
      </w:tr>
      <w:tr w:rsidR="00513554" w14:paraId="04B596BF" w14:textId="77777777" w:rsidTr="00513554"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A527A1" w14:textId="77777777" w:rsidR="00513554" w:rsidRPr="00513554" w:rsidRDefault="00513554" w:rsidP="00513554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  <w:r w:rsidRPr="00513554">
              <w:rPr>
                <w:rFonts w:asciiTheme="majorHAnsi" w:hAnsiTheme="majorHAnsi" w:cstheme="majorHAnsi"/>
                <w:sz w:val="24"/>
                <w:szCs w:val="24"/>
              </w:rPr>
              <w:t>Part 1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EE525B" w14:textId="7F592B3F" w:rsidR="00513554" w:rsidRPr="00513554" w:rsidRDefault="00513554" w:rsidP="00513554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  <w:r w:rsidRPr="00513554">
              <w:rPr>
                <w:rFonts w:asciiTheme="majorHAnsi" w:hAnsiTheme="majorHAnsi" w:cstheme="majorHAnsi"/>
                <w:sz w:val="24"/>
                <w:szCs w:val="24"/>
              </w:rPr>
              <w:t>Tuesday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,</w:t>
            </w:r>
            <w:r w:rsidRPr="00513554">
              <w:rPr>
                <w:rFonts w:asciiTheme="majorHAnsi" w:hAnsiTheme="majorHAnsi" w:cstheme="majorHAnsi"/>
                <w:sz w:val="24"/>
                <w:szCs w:val="24"/>
              </w:rPr>
              <w:t xml:space="preserve"> 22 Feb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DA6B77" w14:textId="77777777" w:rsidR="00513554" w:rsidRPr="00513554" w:rsidRDefault="00513554" w:rsidP="00513554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  <w:r w:rsidRPr="00513554">
              <w:rPr>
                <w:rFonts w:asciiTheme="majorHAnsi" w:hAnsiTheme="majorHAnsi" w:cstheme="majorHAnsi"/>
                <w:sz w:val="24"/>
                <w:szCs w:val="24"/>
              </w:rPr>
              <w:t>18:00 – 19:30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597830" w14:textId="77777777" w:rsidR="00513554" w:rsidRPr="00513554" w:rsidRDefault="00513554" w:rsidP="00513554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  <w:r w:rsidRPr="00513554">
              <w:rPr>
                <w:rFonts w:asciiTheme="majorHAnsi" w:hAnsiTheme="majorHAnsi" w:cstheme="majorHAnsi"/>
                <w:sz w:val="24"/>
                <w:szCs w:val="24"/>
              </w:rPr>
              <w:t>Part 2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64BFF9" w14:textId="5CF1FE90" w:rsidR="00513554" w:rsidRPr="00513554" w:rsidRDefault="00513554" w:rsidP="00513554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  <w:r w:rsidRPr="00513554">
              <w:rPr>
                <w:rFonts w:asciiTheme="majorHAnsi" w:hAnsiTheme="majorHAnsi" w:cstheme="majorHAnsi"/>
                <w:sz w:val="24"/>
                <w:szCs w:val="24"/>
              </w:rPr>
              <w:t>Tuesday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,</w:t>
            </w:r>
            <w:r w:rsidRPr="00513554">
              <w:rPr>
                <w:rFonts w:asciiTheme="majorHAnsi" w:hAnsiTheme="majorHAnsi" w:cstheme="majorHAnsi"/>
                <w:sz w:val="24"/>
                <w:szCs w:val="24"/>
              </w:rPr>
              <w:t xml:space="preserve"> 1 Mar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259AEE" w14:textId="77777777" w:rsidR="00513554" w:rsidRPr="00513554" w:rsidRDefault="00513554" w:rsidP="00513554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  <w:r w:rsidRPr="00513554">
              <w:rPr>
                <w:rFonts w:asciiTheme="majorHAnsi" w:hAnsiTheme="majorHAnsi" w:cstheme="majorHAnsi"/>
                <w:sz w:val="24"/>
                <w:szCs w:val="24"/>
              </w:rPr>
              <w:t>18:00 – 19:30</w:t>
            </w:r>
          </w:p>
        </w:tc>
      </w:tr>
      <w:tr w:rsidR="00513554" w:rsidRPr="00513554" w14:paraId="4A3162FD" w14:textId="77777777" w:rsidTr="00513554">
        <w:tc>
          <w:tcPr>
            <w:tcW w:w="98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4564E1A5" w14:textId="77777777" w:rsidR="00513554" w:rsidRPr="00513554" w:rsidRDefault="00513554" w:rsidP="00513554">
            <w:pPr>
              <w:spacing w:after="0"/>
              <w:rPr>
                <w:rFonts w:asciiTheme="majorHAnsi" w:hAnsiTheme="majorHAnsi" w:cstheme="majorHAnsi"/>
                <w:sz w:val="32"/>
                <w:szCs w:val="32"/>
              </w:rPr>
            </w:pPr>
            <w:r w:rsidRPr="00513554">
              <w:rPr>
                <w:rFonts w:asciiTheme="majorHAnsi" w:hAnsiTheme="majorHAnsi" w:cstheme="majorHAnsi"/>
                <w:sz w:val="32"/>
                <w:szCs w:val="32"/>
              </w:rPr>
              <w:t>March 2022</w:t>
            </w:r>
          </w:p>
        </w:tc>
      </w:tr>
      <w:tr w:rsidR="00513554" w:rsidRPr="00513554" w14:paraId="53CAAA20" w14:textId="77777777" w:rsidTr="00513554"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AF5AE6" w14:textId="77777777" w:rsidR="00513554" w:rsidRPr="00513554" w:rsidRDefault="00513554" w:rsidP="00513554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  <w:r w:rsidRPr="00513554">
              <w:rPr>
                <w:rFonts w:asciiTheme="majorHAnsi" w:hAnsiTheme="majorHAnsi" w:cstheme="majorHAnsi"/>
                <w:sz w:val="24"/>
                <w:szCs w:val="24"/>
              </w:rPr>
              <w:t>Session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3F2556" w14:textId="77777777" w:rsidR="00513554" w:rsidRPr="00513554" w:rsidRDefault="00513554" w:rsidP="00513554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  <w:r w:rsidRPr="00513554">
              <w:rPr>
                <w:rFonts w:asciiTheme="majorHAnsi" w:hAnsiTheme="majorHAnsi" w:cstheme="majorHAnsi"/>
                <w:sz w:val="24"/>
                <w:szCs w:val="24"/>
              </w:rPr>
              <w:t>Date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8830C7" w14:textId="77777777" w:rsidR="00513554" w:rsidRPr="00513554" w:rsidRDefault="00513554" w:rsidP="00513554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  <w:r w:rsidRPr="00513554">
              <w:rPr>
                <w:rFonts w:asciiTheme="majorHAnsi" w:hAnsiTheme="majorHAnsi" w:cstheme="majorHAnsi"/>
                <w:sz w:val="24"/>
                <w:szCs w:val="24"/>
              </w:rPr>
              <w:t>Time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C428A6" w14:textId="77777777" w:rsidR="00513554" w:rsidRPr="00513554" w:rsidRDefault="00513554" w:rsidP="00513554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  <w:r w:rsidRPr="00513554">
              <w:rPr>
                <w:rFonts w:asciiTheme="majorHAnsi" w:hAnsiTheme="majorHAnsi" w:cstheme="majorHAnsi"/>
                <w:sz w:val="24"/>
                <w:szCs w:val="24"/>
              </w:rPr>
              <w:t>Session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58206D" w14:textId="77777777" w:rsidR="00513554" w:rsidRPr="00513554" w:rsidRDefault="00513554" w:rsidP="00513554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  <w:r w:rsidRPr="00513554">
              <w:rPr>
                <w:rFonts w:asciiTheme="majorHAnsi" w:hAnsiTheme="majorHAnsi" w:cstheme="majorHAnsi"/>
                <w:sz w:val="24"/>
                <w:szCs w:val="24"/>
              </w:rPr>
              <w:t>Date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E0D150" w14:textId="77777777" w:rsidR="00513554" w:rsidRPr="00513554" w:rsidRDefault="00513554" w:rsidP="00513554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  <w:r w:rsidRPr="00513554">
              <w:rPr>
                <w:rFonts w:asciiTheme="majorHAnsi" w:hAnsiTheme="majorHAnsi" w:cstheme="majorHAnsi"/>
                <w:sz w:val="24"/>
                <w:szCs w:val="24"/>
              </w:rPr>
              <w:t>Time</w:t>
            </w:r>
          </w:p>
        </w:tc>
      </w:tr>
      <w:tr w:rsidR="00513554" w14:paraId="61762ACE" w14:textId="77777777" w:rsidTr="00513554"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ED7315" w14:textId="77777777" w:rsidR="00513554" w:rsidRPr="00513554" w:rsidRDefault="00513554" w:rsidP="00513554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  <w:r w:rsidRPr="00513554">
              <w:rPr>
                <w:rFonts w:asciiTheme="majorHAnsi" w:hAnsiTheme="majorHAnsi" w:cstheme="majorHAnsi"/>
                <w:sz w:val="24"/>
                <w:szCs w:val="24"/>
              </w:rPr>
              <w:t>Part 1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649DDB" w14:textId="34B4C3A5" w:rsidR="00513554" w:rsidRPr="00513554" w:rsidRDefault="00513554" w:rsidP="00513554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  <w:r w:rsidRPr="00513554">
              <w:rPr>
                <w:rFonts w:asciiTheme="majorHAnsi" w:hAnsiTheme="majorHAnsi" w:cstheme="majorHAnsi"/>
                <w:sz w:val="24"/>
                <w:szCs w:val="24"/>
              </w:rPr>
              <w:t>Monday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,</w:t>
            </w:r>
            <w:r w:rsidRPr="00513554">
              <w:rPr>
                <w:rFonts w:asciiTheme="majorHAnsi" w:hAnsiTheme="majorHAnsi" w:cstheme="majorHAnsi"/>
                <w:sz w:val="24"/>
                <w:szCs w:val="24"/>
              </w:rPr>
              <w:t xml:space="preserve"> 7 Mar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08C15C" w14:textId="77777777" w:rsidR="00513554" w:rsidRPr="00513554" w:rsidRDefault="00513554" w:rsidP="00513554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  <w:r w:rsidRPr="00513554">
              <w:rPr>
                <w:rFonts w:asciiTheme="majorHAnsi" w:hAnsiTheme="majorHAnsi" w:cstheme="majorHAnsi"/>
                <w:sz w:val="24"/>
                <w:szCs w:val="24"/>
              </w:rPr>
              <w:t>15:00 – 16:30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EEC85A" w14:textId="77777777" w:rsidR="00513554" w:rsidRPr="00513554" w:rsidRDefault="00513554" w:rsidP="00513554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  <w:r w:rsidRPr="00513554">
              <w:rPr>
                <w:rFonts w:asciiTheme="majorHAnsi" w:hAnsiTheme="majorHAnsi" w:cstheme="majorHAnsi"/>
                <w:sz w:val="24"/>
                <w:szCs w:val="24"/>
              </w:rPr>
              <w:t>Part 2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890E0B" w14:textId="143656E1" w:rsidR="00513554" w:rsidRPr="00513554" w:rsidRDefault="00513554" w:rsidP="00513554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  <w:r w:rsidRPr="00513554">
              <w:rPr>
                <w:rFonts w:asciiTheme="majorHAnsi" w:hAnsiTheme="majorHAnsi" w:cstheme="majorHAnsi"/>
                <w:sz w:val="24"/>
                <w:szCs w:val="24"/>
              </w:rPr>
              <w:t>Monday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,</w:t>
            </w:r>
            <w:r w:rsidRPr="00513554">
              <w:rPr>
                <w:rFonts w:asciiTheme="majorHAnsi" w:hAnsiTheme="majorHAnsi" w:cstheme="majorHAnsi"/>
                <w:sz w:val="24"/>
                <w:szCs w:val="24"/>
              </w:rPr>
              <w:t xml:space="preserve"> 14 Mar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ECA4AD" w14:textId="77777777" w:rsidR="00513554" w:rsidRPr="00513554" w:rsidRDefault="00513554" w:rsidP="00513554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  <w:r w:rsidRPr="00513554">
              <w:rPr>
                <w:rFonts w:asciiTheme="majorHAnsi" w:hAnsiTheme="majorHAnsi" w:cstheme="majorHAnsi"/>
                <w:sz w:val="24"/>
                <w:szCs w:val="24"/>
              </w:rPr>
              <w:t>15:00 – 16:30</w:t>
            </w:r>
          </w:p>
        </w:tc>
      </w:tr>
      <w:tr w:rsidR="00513554" w14:paraId="0A842BDB" w14:textId="77777777" w:rsidTr="00513554"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551641" w14:textId="77777777" w:rsidR="00513554" w:rsidRPr="00513554" w:rsidRDefault="00513554" w:rsidP="00513554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  <w:r w:rsidRPr="00513554">
              <w:rPr>
                <w:rFonts w:asciiTheme="majorHAnsi" w:hAnsiTheme="majorHAnsi" w:cstheme="majorHAnsi"/>
                <w:sz w:val="24"/>
                <w:szCs w:val="24"/>
              </w:rPr>
              <w:t>Part 1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4360EE" w14:textId="12EB3B95" w:rsidR="00513554" w:rsidRPr="00513554" w:rsidRDefault="00513554" w:rsidP="00513554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  <w:r w:rsidRPr="00513554">
              <w:rPr>
                <w:rFonts w:asciiTheme="majorHAnsi" w:hAnsiTheme="majorHAnsi" w:cstheme="majorHAnsi"/>
                <w:sz w:val="24"/>
                <w:szCs w:val="24"/>
              </w:rPr>
              <w:t>Thursday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,</w:t>
            </w:r>
            <w:r w:rsidRPr="00513554">
              <w:rPr>
                <w:rFonts w:asciiTheme="majorHAnsi" w:hAnsiTheme="majorHAnsi" w:cstheme="majorHAnsi"/>
                <w:sz w:val="24"/>
                <w:szCs w:val="24"/>
              </w:rPr>
              <w:t xml:space="preserve"> 10 Mar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EA4F78" w14:textId="77777777" w:rsidR="00513554" w:rsidRPr="00513554" w:rsidRDefault="00513554" w:rsidP="00513554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  <w:r w:rsidRPr="00513554">
              <w:rPr>
                <w:rFonts w:asciiTheme="majorHAnsi" w:hAnsiTheme="majorHAnsi" w:cstheme="majorHAnsi"/>
                <w:sz w:val="24"/>
                <w:szCs w:val="24"/>
              </w:rPr>
              <w:t>19:00 – 20:30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F79398" w14:textId="77777777" w:rsidR="00513554" w:rsidRPr="00513554" w:rsidRDefault="00513554" w:rsidP="00513554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  <w:r w:rsidRPr="00513554">
              <w:rPr>
                <w:rFonts w:asciiTheme="majorHAnsi" w:hAnsiTheme="majorHAnsi" w:cstheme="majorHAnsi"/>
                <w:sz w:val="24"/>
                <w:szCs w:val="24"/>
              </w:rPr>
              <w:t>Part 2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E628BB" w14:textId="0928EABE" w:rsidR="00513554" w:rsidRPr="00513554" w:rsidRDefault="00513554" w:rsidP="00513554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  <w:r w:rsidRPr="00513554">
              <w:rPr>
                <w:rFonts w:asciiTheme="majorHAnsi" w:hAnsiTheme="majorHAnsi" w:cstheme="majorHAnsi"/>
                <w:sz w:val="24"/>
                <w:szCs w:val="24"/>
              </w:rPr>
              <w:t>Thursday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,</w:t>
            </w:r>
            <w:r w:rsidRPr="00513554">
              <w:rPr>
                <w:rFonts w:asciiTheme="majorHAnsi" w:hAnsiTheme="majorHAnsi" w:cstheme="majorHAnsi"/>
                <w:sz w:val="24"/>
                <w:szCs w:val="24"/>
              </w:rPr>
              <w:t xml:space="preserve"> 17 Mar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B540CE" w14:textId="77777777" w:rsidR="00513554" w:rsidRPr="00513554" w:rsidRDefault="00513554" w:rsidP="00513554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  <w:r w:rsidRPr="00513554">
              <w:rPr>
                <w:rFonts w:asciiTheme="majorHAnsi" w:hAnsiTheme="majorHAnsi" w:cstheme="majorHAnsi"/>
                <w:sz w:val="24"/>
                <w:szCs w:val="24"/>
              </w:rPr>
              <w:t>19:00 – 20:30</w:t>
            </w:r>
          </w:p>
        </w:tc>
      </w:tr>
      <w:tr w:rsidR="00513554" w14:paraId="34FCD163" w14:textId="77777777" w:rsidTr="00513554"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31E58" w14:textId="77777777" w:rsidR="00513554" w:rsidRPr="00513554" w:rsidRDefault="00513554" w:rsidP="00513554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  <w:r w:rsidRPr="00513554">
              <w:rPr>
                <w:rFonts w:asciiTheme="majorHAnsi" w:hAnsiTheme="majorHAnsi" w:cstheme="majorHAnsi"/>
                <w:sz w:val="24"/>
                <w:szCs w:val="24"/>
              </w:rPr>
              <w:t>Part 1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FFC8C6" w14:textId="62633D4C" w:rsidR="00513554" w:rsidRPr="00513554" w:rsidRDefault="00513554" w:rsidP="00513554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  <w:r w:rsidRPr="00513554">
              <w:rPr>
                <w:rFonts w:asciiTheme="majorHAnsi" w:hAnsiTheme="majorHAnsi" w:cstheme="majorHAnsi"/>
                <w:sz w:val="24"/>
                <w:szCs w:val="24"/>
              </w:rPr>
              <w:t>Thursday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,</w:t>
            </w:r>
            <w:r w:rsidRPr="00513554">
              <w:rPr>
                <w:rFonts w:asciiTheme="majorHAnsi" w:hAnsiTheme="majorHAnsi" w:cstheme="majorHAnsi"/>
                <w:sz w:val="24"/>
                <w:szCs w:val="24"/>
              </w:rPr>
              <w:t xml:space="preserve"> 24 Ma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r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C60D40" w14:textId="77777777" w:rsidR="00513554" w:rsidRPr="00513554" w:rsidRDefault="00513554" w:rsidP="00513554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  <w:r w:rsidRPr="00513554">
              <w:rPr>
                <w:rFonts w:asciiTheme="majorHAnsi" w:hAnsiTheme="majorHAnsi" w:cstheme="majorHAnsi"/>
                <w:sz w:val="24"/>
                <w:szCs w:val="24"/>
              </w:rPr>
              <w:t>10:00 – 11:30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F7285E" w14:textId="77777777" w:rsidR="00513554" w:rsidRPr="00513554" w:rsidRDefault="00513554" w:rsidP="00513554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  <w:r w:rsidRPr="00513554">
              <w:rPr>
                <w:rFonts w:asciiTheme="majorHAnsi" w:hAnsiTheme="majorHAnsi" w:cstheme="majorHAnsi"/>
                <w:sz w:val="24"/>
                <w:szCs w:val="24"/>
              </w:rPr>
              <w:t>Part 2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D46901" w14:textId="2F3C79D1" w:rsidR="00513554" w:rsidRPr="00513554" w:rsidRDefault="00513554" w:rsidP="00513554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  <w:r w:rsidRPr="00513554">
              <w:rPr>
                <w:rFonts w:asciiTheme="majorHAnsi" w:hAnsiTheme="majorHAnsi" w:cstheme="majorHAnsi"/>
                <w:sz w:val="24"/>
                <w:szCs w:val="24"/>
              </w:rPr>
              <w:t>Thursday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,</w:t>
            </w:r>
            <w:r w:rsidRPr="00513554">
              <w:rPr>
                <w:rFonts w:asciiTheme="majorHAnsi" w:hAnsiTheme="majorHAnsi" w:cstheme="majorHAnsi"/>
                <w:sz w:val="24"/>
                <w:szCs w:val="24"/>
              </w:rPr>
              <w:t xml:space="preserve"> 31 Mar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CD1072" w14:textId="77777777" w:rsidR="00513554" w:rsidRPr="00513554" w:rsidRDefault="00513554" w:rsidP="00513554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  <w:r w:rsidRPr="00513554">
              <w:rPr>
                <w:rFonts w:asciiTheme="majorHAnsi" w:hAnsiTheme="majorHAnsi" w:cstheme="majorHAnsi"/>
                <w:sz w:val="24"/>
                <w:szCs w:val="24"/>
              </w:rPr>
              <w:t>10:00 – 11:30</w:t>
            </w:r>
          </w:p>
        </w:tc>
      </w:tr>
      <w:tr w:rsidR="00513554" w:rsidRPr="00513554" w14:paraId="3E8BAD52" w14:textId="77777777" w:rsidTr="00513554">
        <w:tc>
          <w:tcPr>
            <w:tcW w:w="98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61F99310" w14:textId="77777777" w:rsidR="00513554" w:rsidRPr="00513554" w:rsidRDefault="00513554" w:rsidP="00513554">
            <w:pPr>
              <w:spacing w:after="0"/>
              <w:rPr>
                <w:rFonts w:asciiTheme="majorHAnsi" w:hAnsiTheme="majorHAnsi" w:cstheme="majorHAnsi"/>
                <w:sz w:val="32"/>
                <w:szCs w:val="32"/>
              </w:rPr>
            </w:pPr>
            <w:r w:rsidRPr="00513554">
              <w:rPr>
                <w:rFonts w:asciiTheme="majorHAnsi" w:hAnsiTheme="majorHAnsi" w:cstheme="majorHAnsi"/>
                <w:sz w:val="32"/>
                <w:szCs w:val="32"/>
              </w:rPr>
              <w:t>April 2022</w:t>
            </w:r>
          </w:p>
        </w:tc>
      </w:tr>
      <w:tr w:rsidR="00513554" w:rsidRPr="00513554" w14:paraId="305B1A3A" w14:textId="77777777" w:rsidTr="00513554"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84FAD5" w14:textId="77777777" w:rsidR="00513554" w:rsidRPr="00513554" w:rsidRDefault="00513554" w:rsidP="00513554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  <w:r w:rsidRPr="00513554">
              <w:rPr>
                <w:rFonts w:asciiTheme="majorHAnsi" w:hAnsiTheme="majorHAnsi" w:cstheme="majorHAnsi"/>
                <w:sz w:val="24"/>
                <w:szCs w:val="24"/>
              </w:rPr>
              <w:t>Session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978143" w14:textId="77777777" w:rsidR="00513554" w:rsidRPr="00513554" w:rsidRDefault="00513554" w:rsidP="00513554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  <w:r w:rsidRPr="00513554">
              <w:rPr>
                <w:rFonts w:asciiTheme="majorHAnsi" w:hAnsiTheme="majorHAnsi" w:cstheme="majorHAnsi"/>
                <w:sz w:val="24"/>
                <w:szCs w:val="24"/>
              </w:rPr>
              <w:t>Date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46D6E8" w14:textId="77777777" w:rsidR="00513554" w:rsidRPr="00513554" w:rsidRDefault="00513554" w:rsidP="00513554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  <w:r w:rsidRPr="00513554">
              <w:rPr>
                <w:rFonts w:asciiTheme="majorHAnsi" w:hAnsiTheme="majorHAnsi" w:cstheme="majorHAnsi"/>
                <w:sz w:val="24"/>
                <w:szCs w:val="24"/>
              </w:rPr>
              <w:t>Time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AF6DF3" w14:textId="77777777" w:rsidR="00513554" w:rsidRPr="00513554" w:rsidRDefault="00513554" w:rsidP="00513554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  <w:r w:rsidRPr="00513554">
              <w:rPr>
                <w:rFonts w:asciiTheme="majorHAnsi" w:hAnsiTheme="majorHAnsi" w:cstheme="majorHAnsi"/>
                <w:sz w:val="24"/>
                <w:szCs w:val="24"/>
              </w:rPr>
              <w:t>Session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1A043B" w14:textId="77777777" w:rsidR="00513554" w:rsidRPr="00513554" w:rsidRDefault="00513554" w:rsidP="00513554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  <w:r w:rsidRPr="00513554">
              <w:rPr>
                <w:rFonts w:asciiTheme="majorHAnsi" w:hAnsiTheme="majorHAnsi" w:cstheme="majorHAnsi"/>
                <w:sz w:val="24"/>
                <w:szCs w:val="24"/>
              </w:rPr>
              <w:t>Date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211624" w14:textId="77777777" w:rsidR="00513554" w:rsidRPr="00513554" w:rsidRDefault="00513554" w:rsidP="00513554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  <w:r w:rsidRPr="00513554">
              <w:rPr>
                <w:rFonts w:asciiTheme="majorHAnsi" w:hAnsiTheme="majorHAnsi" w:cstheme="majorHAnsi"/>
                <w:sz w:val="24"/>
                <w:szCs w:val="24"/>
              </w:rPr>
              <w:t>Time</w:t>
            </w:r>
          </w:p>
        </w:tc>
      </w:tr>
      <w:tr w:rsidR="00513554" w14:paraId="5061D228" w14:textId="77777777" w:rsidTr="00513554"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09F0EC" w14:textId="77777777" w:rsidR="00513554" w:rsidRPr="00513554" w:rsidRDefault="00513554" w:rsidP="00513554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  <w:r w:rsidRPr="00513554">
              <w:rPr>
                <w:rFonts w:asciiTheme="majorHAnsi" w:hAnsiTheme="majorHAnsi" w:cstheme="majorHAnsi"/>
                <w:sz w:val="24"/>
                <w:szCs w:val="24"/>
              </w:rPr>
              <w:t>Part 1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6C5D02" w14:textId="020C849B" w:rsidR="00513554" w:rsidRPr="00513554" w:rsidRDefault="00513554" w:rsidP="00513554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  <w:r w:rsidRPr="00513554">
              <w:rPr>
                <w:rFonts w:asciiTheme="majorHAnsi" w:hAnsiTheme="majorHAnsi" w:cstheme="majorHAnsi"/>
                <w:sz w:val="24"/>
                <w:szCs w:val="24"/>
              </w:rPr>
              <w:t>Friday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,</w:t>
            </w:r>
            <w:r w:rsidRPr="00513554">
              <w:rPr>
                <w:rFonts w:asciiTheme="majorHAnsi" w:hAnsiTheme="majorHAnsi" w:cstheme="majorHAnsi"/>
                <w:sz w:val="24"/>
                <w:szCs w:val="24"/>
              </w:rPr>
              <w:t xml:space="preserve"> 1 Apr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38F64F" w14:textId="77777777" w:rsidR="00513554" w:rsidRPr="00513554" w:rsidRDefault="00513554" w:rsidP="00513554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  <w:r w:rsidRPr="00513554">
              <w:rPr>
                <w:rFonts w:asciiTheme="majorHAnsi" w:hAnsiTheme="majorHAnsi" w:cstheme="majorHAnsi"/>
                <w:sz w:val="24"/>
                <w:szCs w:val="24"/>
              </w:rPr>
              <w:t>11:00 – 12:30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4E13B5" w14:textId="77777777" w:rsidR="00513554" w:rsidRPr="00513554" w:rsidRDefault="00513554" w:rsidP="00513554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  <w:r w:rsidRPr="00513554">
              <w:rPr>
                <w:rFonts w:asciiTheme="majorHAnsi" w:hAnsiTheme="majorHAnsi" w:cstheme="majorHAnsi"/>
                <w:sz w:val="24"/>
                <w:szCs w:val="24"/>
              </w:rPr>
              <w:t xml:space="preserve">Part 2 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56ECE2" w14:textId="22D5C060" w:rsidR="00513554" w:rsidRPr="00513554" w:rsidRDefault="00513554" w:rsidP="00513554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  <w:r w:rsidRPr="00513554">
              <w:rPr>
                <w:rFonts w:asciiTheme="majorHAnsi" w:hAnsiTheme="majorHAnsi" w:cstheme="majorHAnsi"/>
                <w:sz w:val="24"/>
                <w:szCs w:val="24"/>
              </w:rPr>
              <w:t>Friday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,</w:t>
            </w:r>
            <w:r w:rsidRPr="00513554">
              <w:rPr>
                <w:rFonts w:asciiTheme="majorHAnsi" w:hAnsiTheme="majorHAnsi" w:cstheme="majorHAnsi"/>
                <w:sz w:val="24"/>
                <w:szCs w:val="24"/>
              </w:rPr>
              <w:t xml:space="preserve"> 8 Apr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CA63C1" w14:textId="77777777" w:rsidR="00513554" w:rsidRPr="00513554" w:rsidRDefault="00513554" w:rsidP="00513554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  <w:r w:rsidRPr="00513554">
              <w:rPr>
                <w:rFonts w:asciiTheme="majorHAnsi" w:hAnsiTheme="majorHAnsi" w:cstheme="majorHAnsi"/>
                <w:sz w:val="24"/>
                <w:szCs w:val="24"/>
              </w:rPr>
              <w:t>11:00 – 12:30</w:t>
            </w:r>
          </w:p>
        </w:tc>
      </w:tr>
      <w:tr w:rsidR="00513554" w14:paraId="239822A9" w14:textId="77777777" w:rsidTr="00513554"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829B6" w14:textId="77777777" w:rsidR="00513554" w:rsidRPr="00513554" w:rsidRDefault="00513554" w:rsidP="00513554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  <w:r w:rsidRPr="00513554">
              <w:rPr>
                <w:rFonts w:asciiTheme="majorHAnsi" w:hAnsiTheme="majorHAnsi" w:cstheme="majorHAnsi"/>
                <w:sz w:val="24"/>
                <w:szCs w:val="24"/>
              </w:rPr>
              <w:t>Part 1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51B83" w14:textId="749EF463" w:rsidR="00513554" w:rsidRPr="00513554" w:rsidRDefault="00513554" w:rsidP="00513554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  <w:r w:rsidRPr="00513554">
              <w:rPr>
                <w:rFonts w:asciiTheme="majorHAnsi" w:hAnsiTheme="majorHAnsi" w:cstheme="majorHAnsi"/>
                <w:sz w:val="24"/>
                <w:szCs w:val="24"/>
              </w:rPr>
              <w:t>Wed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s,</w:t>
            </w:r>
            <w:r w:rsidRPr="00513554">
              <w:rPr>
                <w:rFonts w:asciiTheme="majorHAnsi" w:hAnsiTheme="majorHAnsi" w:cstheme="majorHAnsi"/>
                <w:sz w:val="24"/>
                <w:szCs w:val="24"/>
              </w:rPr>
              <w:t xml:space="preserve"> 20 Apr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D35C0" w14:textId="77777777" w:rsidR="00513554" w:rsidRPr="00513554" w:rsidRDefault="00513554" w:rsidP="00513554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  <w:r w:rsidRPr="00513554">
              <w:rPr>
                <w:rFonts w:asciiTheme="majorHAnsi" w:hAnsiTheme="majorHAnsi" w:cstheme="majorHAnsi"/>
                <w:sz w:val="24"/>
                <w:szCs w:val="24"/>
              </w:rPr>
              <w:t>14:00 – 15:30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3D353" w14:textId="77777777" w:rsidR="00513554" w:rsidRPr="00513554" w:rsidRDefault="00513554" w:rsidP="00513554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  <w:r w:rsidRPr="00513554">
              <w:rPr>
                <w:rFonts w:asciiTheme="majorHAnsi" w:hAnsiTheme="majorHAnsi" w:cstheme="majorHAnsi"/>
                <w:sz w:val="24"/>
                <w:szCs w:val="24"/>
              </w:rPr>
              <w:t>Part 2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F096A" w14:textId="24029528" w:rsidR="00513554" w:rsidRPr="00513554" w:rsidRDefault="00513554" w:rsidP="00513554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  <w:r w:rsidRPr="00513554">
              <w:rPr>
                <w:rFonts w:asciiTheme="majorHAnsi" w:hAnsiTheme="majorHAnsi" w:cstheme="majorHAnsi"/>
                <w:sz w:val="24"/>
                <w:szCs w:val="24"/>
              </w:rPr>
              <w:t>Wed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s,</w:t>
            </w:r>
            <w:r w:rsidRPr="00513554">
              <w:rPr>
                <w:rFonts w:asciiTheme="majorHAnsi" w:hAnsiTheme="majorHAnsi" w:cstheme="majorHAnsi"/>
                <w:sz w:val="24"/>
                <w:szCs w:val="24"/>
              </w:rPr>
              <w:t xml:space="preserve"> 27 Apr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927CA" w14:textId="77777777" w:rsidR="00513554" w:rsidRPr="00513554" w:rsidRDefault="00513554" w:rsidP="00513554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  <w:r w:rsidRPr="00513554">
              <w:rPr>
                <w:rFonts w:asciiTheme="majorHAnsi" w:hAnsiTheme="majorHAnsi" w:cstheme="majorHAnsi"/>
                <w:sz w:val="24"/>
                <w:szCs w:val="24"/>
              </w:rPr>
              <w:t>14:00 – 15:30</w:t>
            </w:r>
          </w:p>
        </w:tc>
      </w:tr>
      <w:tr w:rsidR="00513554" w14:paraId="318133AF" w14:textId="77777777" w:rsidTr="00513554"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682AA" w14:textId="77777777" w:rsidR="00513554" w:rsidRPr="00513554" w:rsidRDefault="00513554" w:rsidP="00513554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  <w:r w:rsidRPr="00513554">
              <w:rPr>
                <w:rFonts w:asciiTheme="majorHAnsi" w:hAnsiTheme="majorHAnsi" w:cstheme="majorHAnsi"/>
                <w:sz w:val="24"/>
                <w:szCs w:val="24"/>
              </w:rPr>
              <w:t>Part 1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F825C" w14:textId="4460D65A" w:rsidR="00513554" w:rsidRPr="00513554" w:rsidRDefault="00513554" w:rsidP="00513554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  <w:r w:rsidRPr="00513554">
              <w:rPr>
                <w:rFonts w:asciiTheme="majorHAnsi" w:hAnsiTheme="majorHAnsi" w:cstheme="majorHAnsi"/>
                <w:sz w:val="24"/>
                <w:szCs w:val="24"/>
              </w:rPr>
              <w:t>Thursday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,</w:t>
            </w:r>
            <w:r w:rsidRPr="00513554">
              <w:rPr>
                <w:rFonts w:asciiTheme="majorHAnsi" w:hAnsiTheme="majorHAnsi" w:cstheme="majorHAnsi"/>
                <w:sz w:val="24"/>
                <w:szCs w:val="24"/>
              </w:rPr>
              <w:t xml:space="preserve"> 21 Apr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8CBA8" w14:textId="77777777" w:rsidR="00513554" w:rsidRPr="00513554" w:rsidRDefault="00513554" w:rsidP="00513554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  <w:r w:rsidRPr="00513554">
              <w:rPr>
                <w:rFonts w:asciiTheme="majorHAnsi" w:hAnsiTheme="majorHAnsi" w:cstheme="majorHAnsi"/>
                <w:sz w:val="24"/>
                <w:szCs w:val="24"/>
              </w:rPr>
              <w:t>15:00 – 16:30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9A368" w14:textId="77777777" w:rsidR="00513554" w:rsidRPr="00513554" w:rsidRDefault="00513554" w:rsidP="00513554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  <w:r w:rsidRPr="00513554">
              <w:rPr>
                <w:rFonts w:asciiTheme="majorHAnsi" w:hAnsiTheme="majorHAnsi" w:cstheme="majorHAnsi"/>
                <w:sz w:val="24"/>
                <w:szCs w:val="24"/>
              </w:rPr>
              <w:t>Part 2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E892C" w14:textId="03602114" w:rsidR="00513554" w:rsidRPr="00513554" w:rsidRDefault="00513554" w:rsidP="00513554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  <w:r w:rsidRPr="00513554">
              <w:rPr>
                <w:rFonts w:asciiTheme="majorHAnsi" w:hAnsiTheme="majorHAnsi" w:cstheme="majorHAnsi"/>
                <w:sz w:val="24"/>
                <w:szCs w:val="24"/>
              </w:rPr>
              <w:t>Thursday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,</w:t>
            </w:r>
            <w:r w:rsidRPr="00513554">
              <w:rPr>
                <w:rFonts w:asciiTheme="majorHAnsi" w:hAnsiTheme="majorHAnsi" w:cstheme="majorHAnsi"/>
                <w:sz w:val="24"/>
                <w:szCs w:val="24"/>
              </w:rPr>
              <w:t xml:space="preserve"> 28 April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14643" w14:textId="77777777" w:rsidR="00513554" w:rsidRPr="00513554" w:rsidRDefault="00513554" w:rsidP="00513554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  <w:r w:rsidRPr="00513554">
              <w:rPr>
                <w:rFonts w:asciiTheme="majorHAnsi" w:hAnsiTheme="majorHAnsi" w:cstheme="majorHAnsi"/>
                <w:sz w:val="24"/>
                <w:szCs w:val="24"/>
              </w:rPr>
              <w:t>15:00 – 16:30</w:t>
            </w:r>
          </w:p>
        </w:tc>
      </w:tr>
    </w:tbl>
    <w:p w14:paraId="132B4F43" w14:textId="5EC7E14B" w:rsidR="00317D65" w:rsidRPr="00513554" w:rsidRDefault="00317D65" w:rsidP="00513554"/>
    <w:sectPr w:rsidR="00317D65" w:rsidRPr="00513554" w:rsidSect="00317D6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20"/>
      <w:pgMar w:top="1134" w:right="1134" w:bottom="851" w:left="1134" w:header="1134" w:footer="8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AA163D" w14:textId="77777777" w:rsidR="00447193" w:rsidRDefault="00447193" w:rsidP="00AE17AC">
      <w:r>
        <w:separator/>
      </w:r>
    </w:p>
  </w:endnote>
  <w:endnote w:type="continuationSeparator" w:id="0">
    <w:p w14:paraId="2E41873A" w14:textId="77777777" w:rsidR="00447193" w:rsidRDefault="00447193" w:rsidP="00AE17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altName w:val="Minion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-Bold">
    <w:altName w:val="Calibri"/>
    <w:charset w:val="00"/>
    <w:family w:val="auto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689F63" w14:textId="77777777" w:rsidR="00463CEB" w:rsidRDefault="00463CE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BDF579" w14:textId="77777777" w:rsidR="00463CEB" w:rsidRDefault="00463CE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47D133" w14:textId="77777777" w:rsidR="00317D65" w:rsidRPr="00D6648F" w:rsidRDefault="00317D65" w:rsidP="00317D65">
    <w:pPr>
      <w:pStyle w:val="DIOCESEFooterWeb"/>
    </w:pPr>
    <w:r w:rsidRPr="00D6648F">
      <w:t>www.bathandwells.org.uk</w:t>
    </w:r>
  </w:p>
  <w:p w14:paraId="0E318692" w14:textId="77777777" w:rsidR="00317D65" w:rsidRDefault="00317D65" w:rsidP="00317D65">
    <w:pPr>
      <w:pStyle w:val="DIOCESEFooterSmallPrint"/>
      <w:rPr>
        <w:b/>
      </w:rPr>
    </w:pPr>
  </w:p>
  <w:p w14:paraId="1D043807" w14:textId="77777777" w:rsidR="00317D65" w:rsidRPr="00317D65" w:rsidRDefault="00317D65" w:rsidP="00317D65">
    <w:pPr>
      <w:pStyle w:val="DIOCESEFooterSmallPrint"/>
      <w:rPr>
        <w:b/>
      </w:rPr>
    </w:pPr>
    <w:r>
      <w:rPr>
        <w:b/>
        <w:noProof/>
        <w:lang w:eastAsia="en-GB"/>
      </w:rPr>
      <w:drawing>
        <wp:inline distT="0" distB="0" distL="0" distR="0" wp14:anchorId="4A5707B9" wp14:editId="07D0156F">
          <wp:extent cx="1801368" cy="39624"/>
          <wp:effectExtent l="0" t="0" r="0" b="1143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oter Lin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1368" cy="3962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34D793" w14:textId="77777777" w:rsidR="00447193" w:rsidRDefault="00447193" w:rsidP="00AE17AC">
      <w:r>
        <w:separator/>
      </w:r>
    </w:p>
  </w:footnote>
  <w:footnote w:type="continuationSeparator" w:id="0">
    <w:p w14:paraId="09FFF2FE" w14:textId="77777777" w:rsidR="00447193" w:rsidRDefault="00447193" w:rsidP="00AE17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611F47" w14:textId="4CCBD66A" w:rsidR="00D6648F" w:rsidRDefault="00513554">
    <w:r>
      <w:rPr>
        <w:noProof/>
      </w:rPr>
      <w:drawing>
        <wp:anchor distT="0" distB="0" distL="114300" distR="114300" simplePos="0" relativeHeight="251662336" behindDoc="1" locked="0" layoutInCell="1" allowOverlap="1" wp14:anchorId="7049CBCA" wp14:editId="16D0369D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116320" cy="865124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6320" cy="86512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47193">
      <w:rPr>
        <w:noProof/>
      </w:rPr>
      <w:pict w14:anchorId="5A1BF0C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9" type="#_x0000_t75" style="position:absolute;margin-left:0;margin-top:0;width:595.2pt;height:841.9pt;z-index:-251657216;mso-wrap-edited:f;mso-position-horizontal:center;mso-position-horizontal-relative:margin;mso-position-vertical:center;mso-position-vertical-relative:margin" wrapcoords="-27 0 -27 21561 21600 21561 21600 0 -27 0">
          <v:imagedata r:id="rId2" o:title="Watermark Logo"/>
          <w10:wrap anchorx="margin" anchory="margin"/>
        </v:shape>
      </w:pict>
    </w:r>
    <w:sdt>
      <w:sdtPr>
        <w:id w:val="171999623"/>
        <w:placeholder/>
        <w:temporary/>
        <w:showingPlcHdr/>
      </w:sdtPr>
      <w:sdtEndPr/>
      <w:sdtContent>
        <w:r w:rsidR="00D6648F">
          <w:t>[Type text]</w:t>
        </w:r>
      </w:sdtContent>
    </w:sdt>
    <w:r w:rsidR="00D6648F">
      <w:ptab w:relativeTo="margin" w:alignment="center" w:leader="none"/>
    </w:r>
    <w:sdt>
      <w:sdtPr>
        <w:id w:val="171999624"/>
        <w:placeholder/>
        <w:temporary/>
        <w:showingPlcHdr/>
      </w:sdtPr>
      <w:sdtEndPr/>
      <w:sdtContent>
        <w:r w:rsidR="00D6648F">
          <w:t>[Type text]</w:t>
        </w:r>
      </w:sdtContent>
    </w:sdt>
    <w:r w:rsidR="00D6648F">
      <w:ptab w:relativeTo="margin" w:alignment="right" w:leader="none"/>
    </w:r>
    <w:sdt>
      <w:sdtPr>
        <w:id w:val="171999625"/>
        <w:placeholder/>
        <w:temporary/>
        <w:showingPlcHdr/>
      </w:sdtPr>
      <w:sdtEndPr/>
      <w:sdtContent>
        <w:r w:rsidR="00D6648F">
          <w:t>[Type text]</w:t>
        </w:r>
      </w:sdtContent>
    </w:sdt>
  </w:p>
  <w:p w14:paraId="4AF9AAFA" w14:textId="77777777" w:rsidR="00D6648F" w:rsidRDefault="00D6648F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84DBAA" w14:textId="77777777" w:rsidR="00463CEB" w:rsidRDefault="00463CE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45D9E2" w14:textId="0DA2A0FF" w:rsidR="00317D65" w:rsidRDefault="00513554" w:rsidP="00317D65">
    <w:pPr>
      <w:pStyle w:val="Header"/>
      <w:jc w:val="right"/>
    </w:pPr>
    <w:r>
      <w:rPr>
        <w:noProof/>
      </w:rPr>
      <w:drawing>
        <wp:anchor distT="0" distB="0" distL="114300" distR="114300" simplePos="0" relativeHeight="251663360" behindDoc="1" locked="0" layoutInCell="1" allowOverlap="1" wp14:anchorId="7CF1E261" wp14:editId="74737D81">
          <wp:simplePos x="0" y="0"/>
          <wp:positionH relativeFrom="margin">
            <wp:posOffset>-721360</wp:posOffset>
          </wp:positionH>
          <wp:positionV relativeFrom="margin">
            <wp:posOffset>-2157730</wp:posOffset>
          </wp:positionV>
          <wp:extent cx="6116320" cy="865124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6320" cy="86512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D65">
      <w:rPr>
        <w:noProof/>
        <w:lang w:eastAsia="en-GB"/>
      </w:rPr>
      <w:drawing>
        <wp:inline distT="0" distB="0" distL="0" distR="0" wp14:anchorId="66869161" wp14:editId="5384370A">
          <wp:extent cx="2340000" cy="716154"/>
          <wp:effectExtent l="0" t="0" r="3175" b="8255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iocese Logo (Blue) CMYK (A5-w210mm)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40000" cy="71615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AC4A1B2" w14:textId="77777777" w:rsidR="00317D65" w:rsidRDefault="00317D65" w:rsidP="00317D65">
    <w:pPr>
      <w:pStyle w:val="Header"/>
      <w:jc w:val="right"/>
    </w:pPr>
  </w:p>
  <w:p w14:paraId="247C0767" w14:textId="77777777" w:rsidR="00317D65" w:rsidRDefault="00317D65" w:rsidP="00317D65">
    <w:pPr>
      <w:pStyle w:val="Header"/>
      <w:jc w:val="right"/>
    </w:pPr>
  </w:p>
  <w:p w14:paraId="4534B6CF" w14:textId="77777777" w:rsidR="00317D65" w:rsidRDefault="00317D65" w:rsidP="00317D65">
    <w:pPr>
      <w:pStyle w:val="Header"/>
      <w:jc w:val="right"/>
    </w:pPr>
  </w:p>
  <w:p w14:paraId="12560C7A" w14:textId="77777777" w:rsidR="00D6648F" w:rsidRDefault="00447193" w:rsidP="00317D65">
    <w:pPr>
      <w:pStyle w:val="Header"/>
      <w:jc w:val="right"/>
    </w:pPr>
    <w:r>
      <w:rPr>
        <w:noProof/>
      </w:rPr>
      <w:pict w14:anchorId="12405DB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30" type="#_x0000_t75" style="position:absolute;left:0;text-align:left;margin-left:0;margin-top:0;width:595.2pt;height:841.9pt;z-index:-251656192;mso-wrap-edited:f;mso-position-horizontal:center;mso-position-horizontal-relative:margin;mso-position-vertical:center;mso-position-vertical-relative:margin" wrapcoords="-27 0 -27 21561 21600 21561 21600 0 -27 0">
          <v:imagedata r:id="rId3" o:title="Watermark Logo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3554"/>
    <w:rsid w:val="0015190F"/>
    <w:rsid w:val="001E6636"/>
    <w:rsid w:val="00201A23"/>
    <w:rsid w:val="00291793"/>
    <w:rsid w:val="00302930"/>
    <w:rsid w:val="00317D65"/>
    <w:rsid w:val="003927B7"/>
    <w:rsid w:val="00447193"/>
    <w:rsid w:val="00463CEB"/>
    <w:rsid w:val="00486B5E"/>
    <w:rsid w:val="00507CF1"/>
    <w:rsid w:val="005128A4"/>
    <w:rsid w:val="00513554"/>
    <w:rsid w:val="00521609"/>
    <w:rsid w:val="005C49C8"/>
    <w:rsid w:val="006C0B06"/>
    <w:rsid w:val="006D47CA"/>
    <w:rsid w:val="00703841"/>
    <w:rsid w:val="00856644"/>
    <w:rsid w:val="008833D5"/>
    <w:rsid w:val="008B0AFA"/>
    <w:rsid w:val="00916C45"/>
    <w:rsid w:val="00A60F5B"/>
    <w:rsid w:val="00A614AD"/>
    <w:rsid w:val="00AE17AC"/>
    <w:rsid w:val="00AF72E4"/>
    <w:rsid w:val="00B26958"/>
    <w:rsid w:val="00C42AE4"/>
    <w:rsid w:val="00D62AD1"/>
    <w:rsid w:val="00D6648F"/>
    <w:rsid w:val="00E85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BBD6EDF"/>
  <w14:defaultImageDpi w14:val="300"/>
  <w15:docId w15:val="{239DD167-43D0-4B06-818D-382EDE791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3554"/>
    <w:pPr>
      <w:spacing w:after="200" w:line="276" w:lineRule="auto"/>
    </w:pPr>
    <w:rPr>
      <w:rFonts w:eastAsiaTheme="minorHAnsi"/>
      <w:sz w:val="22"/>
      <w:szCs w:val="2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AE17AC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E17AC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17AC"/>
    <w:rPr>
      <w:rFonts w:ascii="Lucida Grande" w:hAnsi="Lucida Grande"/>
      <w:sz w:val="18"/>
      <w:szCs w:val="18"/>
    </w:rPr>
  </w:style>
  <w:style w:type="paragraph" w:customStyle="1" w:styleId="DIOCESEBlueContact">
    <w:name w:val="DIOCESE Blue Contact"/>
    <w:basedOn w:val="Normal"/>
    <w:qFormat/>
    <w:rsid w:val="006C0B06"/>
    <w:pPr>
      <w:jc w:val="right"/>
    </w:pPr>
    <w:rPr>
      <w:rFonts w:ascii="Calibri" w:hAnsi="Calibri"/>
      <w:color w:val="004990"/>
    </w:rPr>
  </w:style>
  <w:style w:type="character" w:customStyle="1" w:styleId="FooterChar">
    <w:name w:val="Footer Char"/>
    <w:basedOn w:val="DefaultParagraphFont"/>
    <w:link w:val="Footer"/>
    <w:uiPriority w:val="99"/>
    <w:rsid w:val="00AE17AC"/>
  </w:style>
  <w:style w:type="paragraph" w:styleId="Header">
    <w:name w:val="header"/>
    <w:basedOn w:val="Normal"/>
    <w:link w:val="HeaderChar"/>
    <w:uiPriority w:val="99"/>
    <w:unhideWhenUsed/>
    <w:rsid w:val="00AE17AC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E17AC"/>
  </w:style>
  <w:style w:type="paragraph" w:customStyle="1" w:styleId="NoParagraphStyle">
    <w:name w:val="[No Paragraph Style]"/>
    <w:rsid w:val="00C42AE4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lang w:val="en-GB"/>
    </w:rPr>
  </w:style>
  <w:style w:type="paragraph" w:customStyle="1" w:styleId="DIOCESEBodyCopy">
    <w:name w:val="DIOCESE Body Copy"/>
    <w:basedOn w:val="Normal"/>
    <w:qFormat/>
    <w:rsid w:val="00291793"/>
    <w:rPr>
      <w:rFonts w:ascii="Calibri" w:hAnsi="Calibri"/>
    </w:rPr>
  </w:style>
  <w:style w:type="paragraph" w:customStyle="1" w:styleId="BasicParagraph">
    <w:name w:val="[Basic Paragraph]"/>
    <w:basedOn w:val="NoParagraphStyle"/>
    <w:uiPriority w:val="99"/>
    <w:rsid w:val="00C42AE4"/>
  </w:style>
  <w:style w:type="paragraph" w:customStyle="1" w:styleId="DIOCESEFooterSmallPrint">
    <w:name w:val="DIOCESE Footer Small Print"/>
    <w:basedOn w:val="BasicParagraph"/>
    <w:qFormat/>
    <w:rsid w:val="006C0B06"/>
    <w:pPr>
      <w:jc w:val="center"/>
    </w:pPr>
    <w:rPr>
      <w:rFonts w:ascii="Calibri" w:hAnsi="Calibri" w:cs="Calibri-Bold"/>
      <w:bCs/>
      <w:color w:val="004990"/>
      <w:sz w:val="14"/>
      <w:szCs w:val="14"/>
    </w:rPr>
  </w:style>
  <w:style w:type="paragraph" w:customStyle="1" w:styleId="DIOCESEFooterWeb">
    <w:name w:val="DIOCESE Footer Web"/>
    <w:basedOn w:val="BasicParagraph"/>
    <w:qFormat/>
    <w:rsid w:val="006C0B06"/>
    <w:pPr>
      <w:jc w:val="center"/>
    </w:pPr>
    <w:rPr>
      <w:rFonts w:ascii="Cambria" w:hAnsi="Cambria" w:cs="Cambria"/>
      <w:color w:val="004990"/>
      <w:sz w:val="32"/>
      <w:szCs w:val="32"/>
    </w:rPr>
  </w:style>
  <w:style w:type="table" w:styleId="TableGrid">
    <w:name w:val="Table Grid"/>
    <w:basedOn w:val="TableNormal"/>
    <w:uiPriority w:val="59"/>
    <w:rsid w:val="00513554"/>
    <w:rPr>
      <w:rFonts w:eastAsiaTheme="minorHAnsi"/>
      <w:sz w:val="22"/>
      <w:szCs w:val="22"/>
      <w:lang w:val="en-GB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3.jp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willmotl\Documents\Custom%20Office%20Templates\A4%20Headed%20Paper%20Pla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099C674-92EC-4F7F-A77B-5805C65D36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A4 Headed Paper Plain</Template>
  <TotalTime>12</TotalTime>
  <Pages>1</Pages>
  <Words>170</Words>
  <Characters>972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Diocese Bath &amp; Wells</Company>
  <LinksUpToDate>false</LinksUpToDate>
  <CharactersWithSpaces>1140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Louise Willmot</dc:creator>
  <cp:lastModifiedBy>Louise Willmot</cp:lastModifiedBy>
  <cp:revision>1</cp:revision>
  <cp:lastPrinted>2016-12-09T13:34:00Z</cp:lastPrinted>
  <dcterms:created xsi:type="dcterms:W3CDTF">2021-10-14T10:29:00Z</dcterms:created>
  <dcterms:modified xsi:type="dcterms:W3CDTF">2021-10-14T10:41:00Z</dcterms:modified>
</cp:coreProperties>
</file>